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295" w:rsidRPr="00C1252C" w:rsidRDefault="009D544F" w:rsidP="00676295">
      <w:pPr>
        <w:rPr>
          <w:rFonts w:ascii="Lucida Sans Unicode" w:hAnsi="Lucida Sans Unicode" w:cs="Lucida Sans Unicode"/>
          <w:b/>
          <w:sz w:val="28"/>
        </w:rPr>
      </w:pPr>
      <w:r>
        <w:rPr>
          <w:rFonts w:ascii="Lucida Sans Unicode" w:hAnsi="Lucida Sans Unicode" w:cs="Lucida Sans Unicode"/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3.55pt;margin-top:9pt;width:73.55pt;height:95.5pt;z-index:251660288;visibility:visible;mso-wrap-edited:f;mso-position-horizontal-relative:margin;mso-position-vertical-relative:margin">
            <v:imagedata r:id="rId7" o:title=""/>
            <w10:wrap anchorx="margin" anchory="margin"/>
          </v:shape>
          <o:OLEObject Type="Embed" ProgID="Word.Picture.8" ShapeID="_x0000_s1027" DrawAspect="Content" ObjectID="_1479542933" r:id="rId8"/>
        </w:pict>
      </w:r>
      <w:r w:rsidR="00676295">
        <w:rPr>
          <w:rFonts w:ascii="Lucida Sans Unicode" w:hAnsi="Lucida Sans Unicode" w:cs="Lucida Sans Unicode"/>
          <w:b/>
          <w:sz w:val="28"/>
        </w:rPr>
        <w:t>Pwyllgor Plant, Pobl Ifanc ac Addysg</w:t>
      </w:r>
    </w:p>
    <w:p w:rsidR="00676295" w:rsidRPr="00C1252C" w:rsidRDefault="00676295" w:rsidP="00676295">
      <w:pPr>
        <w:rPr>
          <w:rFonts w:ascii="Lucida Sans Unicode" w:hAnsi="Lucida Sans Unicode" w:cs="Lucida Sans Unicode"/>
          <w:b/>
          <w:sz w:val="28"/>
        </w:rPr>
      </w:pPr>
    </w:p>
    <w:p w:rsidR="00676295" w:rsidRDefault="00734FA8" w:rsidP="00676295">
      <w:pPr>
        <w:rPr>
          <w:rFonts w:ascii="Lucida Sans Unicode" w:hAnsi="Lucida Sans Unicode" w:cs="Lucida Sans Unicode"/>
          <w:b/>
          <w:sz w:val="28"/>
        </w:rPr>
      </w:pPr>
      <w:proofErr w:type="spellStart"/>
      <w:r>
        <w:rPr>
          <w:rFonts w:ascii="Lucida Sans Unicode" w:hAnsi="Lucida Sans Unicode" w:cs="Lucida Sans Unicode"/>
          <w:b/>
          <w:sz w:val="28"/>
        </w:rPr>
        <w:t>B</w:t>
      </w:r>
      <w:r w:rsidR="00676295" w:rsidRPr="00C1252C">
        <w:rPr>
          <w:rFonts w:ascii="Lucida Sans Unicode" w:hAnsi="Lucida Sans Unicode" w:cs="Lucida Sans Unicode"/>
          <w:b/>
          <w:sz w:val="28"/>
        </w:rPr>
        <w:t>il</w:t>
      </w:r>
      <w:proofErr w:type="spellEnd"/>
      <w:r>
        <w:rPr>
          <w:rFonts w:ascii="Lucida Sans Unicode" w:hAnsi="Lucida Sans Unicode" w:cs="Lucida Sans Unicode"/>
          <w:b/>
          <w:sz w:val="28"/>
        </w:rPr>
        <w:t xml:space="preserve"> </w:t>
      </w:r>
      <w:proofErr w:type="spellStart"/>
      <w:r>
        <w:rPr>
          <w:rFonts w:ascii="Lucida Sans Unicode" w:hAnsi="Lucida Sans Unicode" w:cs="Lucida Sans Unicode"/>
          <w:b/>
          <w:sz w:val="28"/>
        </w:rPr>
        <w:t>Cymwysterau</w:t>
      </w:r>
      <w:proofErr w:type="spellEnd"/>
      <w:r>
        <w:rPr>
          <w:rFonts w:ascii="Lucida Sans Unicode" w:hAnsi="Lucida Sans Unicode" w:cs="Lucida Sans Unicode"/>
          <w:b/>
          <w:sz w:val="28"/>
        </w:rPr>
        <w:t xml:space="preserve"> Cymru</w:t>
      </w:r>
      <w:r w:rsidR="00676295">
        <w:rPr>
          <w:rFonts w:ascii="Lucida Sans Unicode" w:hAnsi="Lucida Sans Unicode" w:cs="Lucida Sans Unicode"/>
          <w:b/>
          <w:sz w:val="28"/>
        </w:rPr>
        <w:t xml:space="preserve">: </w:t>
      </w:r>
      <w:proofErr w:type="spellStart"/>
      <w:r>
        <w:rPr>
          <w:rFonts w:ascii="Lucida Sans Unicode" w:hAnsi="Lucida Sans Unicode" w:cs="Lucida Sans Unicode"/>
          <w:b/>
          <w:sz w:val="28"/>
        </w:rPr>
        <w:t>Y</w:t>
      </w:r>
      <w:r w:rsidRPr="00734FA8">
        <w:rPr>
          <w:rFonts w:ascii="Lucida Sans Unicode" w:hAnsi="Lucida Sans Unicode" w:cs="Lucida Sans Unicode"/>
          <w:b/>
          <w:sz w:val="28"/>
        </w:rPr>
        <w:t>mgynghoriad</w:t>
      </w:r>
      <w:proofErr w:type="spellEnd"/>
    </w:p>
    <w:p w:rsidR="00734FA8" w:rsidRDefault="00734FA8" w:rsidP="00676295">
      <w:pPr>
        <w:rPr>
          <w:rFonts w:ascii="Lucida Sans Unicode" w:eastAsia="Lucida Sans Unicode" w:hAnsi="Lucida Sans Unicode" w:cs="Lucida Sans Unicode"/>
          <w:b/>
          <w:bCs/>
          <w:lang w:val="cy-GB"/>
        </w:rPr>
      </w:pPr>
    </w:p>
    <w:p w:rsidR="00676295" w:rsidRDefault="009D544F" w:rsidP="00676295">
      <w:pPr>
        <w:rPr>
          <w:rFonts w:ascii="Lucida Sans Unicode" w:eastAsia="Lucida Sans Unicode" w:hAnsi="Lucida Sans Unicode" w:cs="Lucida Sans Unicode"/>
          <w:b/>
          <w:bCs/>
          <w:lang w:val="cy-GB"/>
        </w:rPr>
      </w:pPr>
      <w:r>
        <w:rPr>
          <w:rFonts w:ascii="Lucida Sans Unicode" w:eastAsia="Lucida Sans Unicode" w:hAnsi="Lucida Sans Unicode" w:cs="Lucida Sans Unicode"/>
          <w:b/>
          <w:bCs/>
          <w:noProof/>
        </w:rPr>
        <w:pict>
          <v:shape id="_x0000_s1026" type="#_x0000_t75" style="position:absolute;margin-left:343.55pt;margin-top:9pt;width:73.55pt;height:95.5pt;z-index:251658240;visibility:visible;mso-wrap-edited:f;mso-position-horizontal-relative:margin;mso-position-vertical-relative:margin">
            <v:imagedata r:id="rId7" o:title=""/>
            <w10:wrap anchorx="margin" anchory="margin"/>
          </v:shape>
          <o:OLEObject Type="Embed" ProgID="Word.Picture.8" ShapeID="_x0000_s1026" DrawAspect="Content" ObjectID="_1479542934" r:id="rId9"/>
        </w:pict>
      </w:r>
    </w:p>
    <w:p w:rsidR="00676295" w:rsidRPr="00A15B3A" w:rsidRDefault="009B2D4F" w:rsidP="00676295">
      <w:pPr>
        <w:rPr>
          <w:rFonts w:ascii="Lucida Sans Unicode" w:hAnsi="Lucida Sans Unicode" w:cs="Lucida Sans Unicode"/>
          <w:b/>
        </w:rPr>
      </w:pP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t>Eich manylion cyswllt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3A5665" w:rsidTr="00676295">
        <w:tc>
          <w:tcPr>
            <w:tcW w:w="4219" w:type="dxa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Enw:</w:t>
            </w:r>
          </w:p>
        </w:tc>
        <w:tc>
          <w:tcPr>
            <w:tcW w:w="4303" w:type="dxa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c>
          <w:tcPr>
            <w:tcW w:w="4219" w:type="dxa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 xml:space="preserve">A ydych yn ymateb fel unigolyn neu ar ran sefydliad? </w:t>
            </w:r>
          </w:p>
        </w:tc>
        <w:tc>
          <w:tcPr>
            <w:tcW w:w="4303" w:type="dxa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c>
          <w:tcPr>
            <w:tcW w:w="4219" w:type="dxa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Sefydliad (a'ch rôl os yw'n berthnasol):</w:t>
            </w:r>
          </w:p>
        </w:tc>
        <w:tc>
          <w:tcPr>
            <w:tcW w:w="4303" w:type="dxa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c>
          <w:tcPr>
            <w:tcW w:w="4219" w:type="dxa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Rhif Ffôn / Symudol:</w:t>
            </w:r>
          </w:p>
        </w:tc>
        <w:tc>
          <w:tcPr>
            <w:tcW w:w="4303" w:type="dxa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c>
          <w:tcPr>
            <w:tcW w:w="4219" w:type="dxa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E-bost:</w:t>
            </w:r>
          </w:p>
        </w:tc>
        <w:tc>
          <w:tcPr>
            <w:tcW w:w="4303" w:type="dxa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c>
          <w:tcPr>
            <w:tcW w:w="4219" w:type="dxa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lang w:val="cy-GB"/>
              </w:rPr>
              <w:t>A hoffech gael eich cynnwys yng nghronfa ddata cysylltiadau'r Pwyllgor ar gyfer ymchwiliadau yn y dyfodol?</w:t>
            </w:r>
          </w:p>
        </w:tc>
        <w:tc>
          <w:tcPr>
            <w:tcW w:w="4303" w:type="dxa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676295" w:rsidRPr="00A15B3A" w:rsidRDefault="00676295" w:rsidP="00676295">
      <w:pPr>
        <w:rPr>
          <w:rFonts w:ascii="Lucida Sans Unicode" w:hAnsi="Lucida Sans Unicode" w:cs="Lucida Sans Unicode"/>
        </w:rPr>
      </w:pPr>
    </w:p>
    <w:p w:rsidR="00676295" w:rsidRPr="00A15B3A" w:rsidRDefault="009B2D4F" w:rsidP="00676295">
      <w:pPr>
        <w:rPr>
          <w:rFonts w:ascii="Lucida Sans Unicode" w:hAnsi="Lucida Sans Unicode" w:cs="Lucida Sans Unicode"/>
        </w:rPr>
      </w:pP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t>Datgelu gwybodaeth</w:t>
      </w: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br/>
      </w:r>
      <w:r w:rsidRPr="00A15B3A">
        <w:rPr>
          <w:rFonts w:ascii="Lucida Sans Unicode" w:eastAsia="Lucida Sans Unicode" w:hAnsi="Lucida Sans Unicode" w:cs="Lucida Sans Unicode"/>
          <w:lang w:val="cy-GB"/>
        </w:rPr>
        <w:t xml:space="preserve">Mae polisi'r Cynulliad ynghylch datgelu gwybodaeth i'w weld </w:t>
      </w:r>
      <w:hyperlink r:id="rId10" w:history="1">
        <w:r w:rsidRPr="00A15B3A">
          <w:rPr>
            <w:rFonts w:ascii="Lucida Sans Unicode" w:eastAsia="Lucida Sans Unicode" w:hAnsi="Lucida Sans Unicode" w:cs="Lucida Sans Unicode"/>
            <w:color w:val="0000FF"/>
            <w:u w:val="single"/>
            <w:lang w:val="cy-GB"/>
          </w:rPr>
          <w:t>yma</w:t>
        </w:r>
      </w:hyperlink>
      <w:r w:rsidRPr="00A15B3A">
        <w:rPr>
          <w:rFonts w:ascii="Lucida Sans Unicode" w:eastAsia="Lucida Sans Unicode" w:hAnsi="Lucida Sans Unicode" w:cs="Lucida Sans Unicode"/>
          <w:lang w:val="cy-GB"/>
        </w:rPr>
        <w:t xml:space="preserve">. Gofalwch eich bod yn ystyried y manylion hyn yn ofalus cyn cyflwyno gwybodaeth i'r Pwyllgor. </w:t>
      </w:r>
      <w:proofErr w:type="spellStart"/>
      <w:r w:rsidRPr="00A15B3A">
        <w:rPr>
          <w:rFonts w:ascii="Lucida Sans Unicode" w:eastAsia="Lucida Sans Unicode" w:hAnsi="Lucida Sans Unicode" w:cs="Lucida Sans Unicode"/>
          <w:lang w:val="cy-GB"/>
        </w:rPr>
        <w:t>Gellir</w:t>
      </w:r>
      <w:proofErr w:type="spellEnd"/>
      <w:r w:rsidRPr="00A15B3A">
        <w:rPr>
          <w:rFonts w:ascii="Lucida Sans Unicode" w:eastAsia="Lucida Sans Unicode" w:hAnsi="Lucida Sans Unicode" w:cs="Lucida Sans Unicode"/>
          <w:lang w:val="cy-GB"/>
        </w:rPr>
        <w:t xml:space="preserve"> gofyn am y polisi hwn mewn fformatau eraill trwy gysylltu â Chlerc y Pwyllgor.</w:t>
      </w:r>
    </w:p>
    <w:p w:rsidR="00676295" w:rsidRPr="00A15B3A" w:rsidRDefault="00676295" w:rsidP="00676295">
      <w:pPr>
        <w:rPr>
          <w:rFonts w:ascii="Lucida Sans Unicode" w:hAnsi="Lucida Sans Unicode" w:cs="Lucida Sans Unicode"/>
          <w:b/>
        </w:rPr>
      </w:pPr>
    </w:p>
    <w:p w:rsidR="00676295" w:rsidRPr="00A15B3A" w:rsidRDefault="009B2D4F" w:rsidP="00676295">
      <w:pPr>
        <w:rPr>
          <w:rFonts w:ascii="Lucida Sans Unicode" w:hAnsi="Lucida Sans Unicode" w:cs="Lucida Sans Unicode"/>
          <w:b/>
        </w:rPr>
      </w:pPr>
      <w:r w:rsidRPr="00A15B3A">
        <w:rPr>
          <w:rFonts w:ascii="Lucida Sans Unicode" w:eastAsia="Lucida Sans Unicode" w:hAnsi="Lucida Sans Unicode" w:cs="Lucida Sans Unicode"/>
          <w:b/>
          <w:bCs/>
          <w:lang w:val="cy-GB"/>
        </w:rPr>
        <w:t>Canllawiau ar gyfer tystion sy'n darparu tystiolaeth ysgrifenedig i bwyllgorau.</w:t>
      </w:r>
    </w:p>
    <w:p w:rsidR="00676295" w:rsidRPr="00A15B3A" w:rsidRDefault="009B2D4F" w:rsidP="00676295">
      <w:pPr>
        <w:tabs>
          <w:tab w:val="num" w:pos="720"/>
        </w:tabs>
        <w:rPr>
          <w:rFonts w:ascii="Lucida Sans Unicode" w:hAnsi="Lucida Sans Unicode" w:cs="Lucida Sans Unicode"/>
        </w:rPr>
      </w:pPr>
      <w:r w:rsidRPr="00A15B3A">
        <w:rPr>
          <w:rFonts w:ascii="Lucida Sans Unicode" w:eastAsia="Lucida Sans Unicode" w:hAnsi="Lucida Sans Unicode" w:cs="Lucida Sans Unicode"/>
          <w:lang w:val="cy-GB"/>
        </w:rPr>
        <w:t xml:space="preserve">Mae'r Cynulliad wedi ymrwymo i ddarparu gwybodaeth hygyrch i'r gynulleidfa ehangaf bosibl. </w:t>
      </w:r>
    </w:p>
    <w:p w:rsidR="00676295" w:rsidRPr="00A15B3A" w:rsidRDefault="009B2D4F" w:rsidP="00676295">
      <w:pPr>
        <w:pStyle w:val="ListParagraph"/>
        <w:numPr>
          <w:ilvl w:val="0"/>
          <w:numId w:val="3"/>
        </w:numPr>
        <w:tabs>
          <w:tab w:val="num" w:pos="720"/>
        </w:tabs>
        <w:rPr>
          <w:rFonts w:ascii="Lucida Sans Unicode" w:hAnsi="Lucida Sans Unicode" w:cs="Lucida Sans Unicode"/>
        </w:rPr>
      </w:pPr>
      <w:r w:rsidRPr="00A15B3A">
        <w:rPr>
          <w:rFonts w:ascii="Lucida Sans Unicode" w:eastAsia="Lucida Sans Unicode" w:hAnsi="Lucida Sans Unicode" w:cs="Lucida Sans Unicode"/>
          <w:lang w:val="cy-GB"/>
        </w:rPr>
        <w:t>Defnyddiwch Gymraeg a Saesneg clir - gan osgoi jargon diangen.</w:t>
      </w:r>
    </w:p>
    <w:p w:rsidR="00676295" w:rsidRPr="00A15B3A" w:rsidRDefault="009B2D4F" w:rsidP="00676295">
      <w:pPr>
        <w:numPr>
          <w:ilvl w:val="0"/>
          <w:numId w:val="2"/>
        </w:numPr>
        <w:rPr>
          <w:rFonts w:ascii="Lucida Sans Unicode" w:hAnsi="Lucida Sans Unicode" w:cs="Lucida Sans Unicode"/>
        </w:rPr>
      </w:pPr>
      <w:r w:rsidRPr="00A15B3A">
        <w:rPr>
          <w:rFonts w:ascii="Lucida Sans Unicode" w:eastAsia="Lucida Sans Unicode" w:hAnsi="Lucida Sans Unicode" w:cs="Lucida Sans Unicode"/>
          <w:lang w:val="cy-GB"/>
        </w:rPr>
        <w:t>Peidiwch â defnyddio priflythrennau bloc, a cheisiwch osgoi defnyddio print trwm, print italig a thanlinellu.</w:t>
      </w:r>
    </w:p>
    <w:p w:rsidR="00676295" w:rsidRPr="00A15B3A" w:rsidRDefault="009B2D4F" w:rsidP="00676295">
      <w:pPr>
        <w:numPr>
          <w:ilvl w:val="0"/>
          <w:numId w:val="2"/>
        </w:numPr>
        <w:rPr>
          <w:rFonts w:ascii="Lucida Sans Unicode" w:hAnsi="Lucida Sans Unicode" w:cs="Lucida Sans Unicode"/>
        </w:rPr>
      </w:pPr>
      <w:r w:rsidRPr="00A15B3A">
        <w:rPr>
          <w:rFonts w:ascii="Lucida Sans Unicode" w:eastAsia="Lucida Sans Unicode" w:hAnsi="Lucida Sans Unicode" w:cs="Lucida Sans Unicode"/>
          <w:lang w:val="cy-GB"/>
        </w:rPr>
        <w:t xml:space="preserve">Os ydych yn cyfeirio at ddogfen sydd wedi'i chyhoeddi, rhowch </w:t>
      </w:r>
      <w:proofErr w:type="spellStart"/>
      <w:r w:rsidRPr="00A15B3A">
        <w:rPr>
          <w:rFonts w:ascii="Lucida Sans Unicode" w:eastAsia="Lucida Sans Unicode" w:hAnsi="Lucida Sans Unicode" w:cs="Lucida Sans Unicode"/>
          <w:lang w:val="cy-GB"/>
        </w:rPr>
        <w:t>hyperlinc</w:t>
      </w:r>
      <w:proofErr w:type="spellEnd"/>
      <w:r w:rsidRPr="00A15B3A">
        <w:rPr>
          <w:rFonts w:ascii="Lucida Sans Unicode" w:eastAsia="Lucida Sans Unicode" w:hAnsi="Lucida Sans Unicode" w:cs="Lucida Sans Unicode"/>
          <w:lang w:val="cy-GB"/>
        </w:rPr>
        <w:t xml:space="preserve"> at y ddogfen honno.</w:t>
      </w:r>
    </w:p>
    <w:p w:rsidR="00676295" w:rsidRPr="00A15B3A" w:rsidRDefault="00676295" w:rsidP="00676295">
      <w:pPr>
        <w:rPr>
          <w:rFonts w:ascii="Lucida Sans Unicode" w:hAnsi="Lucida Sans Unicode" w:cs="Lucida Sans Unicode"/>
          <w:b/>
        </w:rPr>
      </w:pPr>
    </w:p>
    <w:p w:rsidR="00734FA8" w:rsidRDefault="00734FA8" w:rsidP="00676295">
      <w:pPr>
        <w:pStyle w:val="Text"/>
        <w:rPr>
          <w:rFonts w:eastAsia="Lucida Sans Unicode"/>
          <w:b/>
          <w:bCs/>
          <w:sz w:val="24"/>
          <w:szCs w:val="24"/>
          <w:u w:val="single"/>
          <w:lang w:val="cy-GB"/>
        </w:rPr>
      </w:pPr>
    </w:p>
    <w:p w:rsidR="00676295" w:rsidRPr="00A15B3A" w:rsidRDefault="009B2D4F" w:rsidP="00676295">
      <w:pPr>
        <w:pStyle w:val="Text"/>
        <w:rPr>
          <w:b/>
          <w:sz w:val="24"/>
          <w:szCs w:val="24"/>
          <w:u w:val="single"/>
        </w:rPr>
      </w:pPr>
      <w:r w:rsidRPr="00A15B3A">
        <w:rPr>
          <w:rFonts w:eastAsia="Lucida Sans Unicode"/>
          <w:b/>
          <w:bCs/>
          <w:sz w:val="24"/>
          <w:szCs w:val="24"/>
          <w:u w:val="single"/>
          <w:lang w:val="cy-GB"/>
        </w:rPr>
        <w:lastRenderedPageBreak/>
        <w:t xml:space="preserve">Cwestiynau’r ymgynghoriad </w:t>
      </w:r>
    </w:p>
    <w:tbl>
      <w:tblPr>
        <w:tblStyle w:val="TableGrid"/>
        <w:tblW w:w="8428" w:type="dxa"/>
        <w:tblInd w:w="108" w:type="dxa"/>
        <w:tblLook w:val="04A0" w:firstRow="1" w:lastRow="0" w:firstColumn="1" w:lastColumn="0" w:noHBand="0" w:noVBand="1"/>
      </w:tblPr>
      <w:tblGrid>
        <w:gridCol w:w="7371"/>
        <w:gridCol w:w="1043"/>
        <w:gridCol w:w="14"/>
      </w:tblGrid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81459C">
            <w:pPr>
              <w:rPr>
                <w:rFonts w:ascii="Lucida Sans Unicode" w:hAnsi="Lucida Sans Unicode" w:cs="Lucida Sans Unicode"/>
              </w:rPr>
            </w:pPr>
            <w:bookmarkStart w:id="0" w:name="Question1"/>
            <w:bookmarkEnd w:id="0"/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>Cwestiwn 1</w:t>
            </w:r>
            <w:r w:rsidR="00636C7A">
              <w:rPr>
                <w:rFonts w:ascii="Lucida Sans Unicode" w:eastAsia="Lucida Sans Unicode" w:hAnsi="Lucida Sans Unicode" w:cs="Lucida Sans Unicode"/>
                <w:lang w:val="cy-GB"/>
              </w:rPr>
              <w:t xml:space="preserve"> </w:t>
            </w:r>
            <w:r w:rsidR="0081459C">
              <w:rPr>
                <w:rFonts w:ascii="Lucida Sans Unicode" w:eastAsia="Lucida Sans Unicode" w:hAnsi="Lucida Sans Unicode" w:cs="Lucida Sans Unicode"/>
                <w:lang w:val="cy-GB"/>
              </w:rPr>
              <w:t>–</w:t>
            </w:r>
            <w:r w:rsidR="00636C7A">
              <w:rPr>
                <w:rFonts w:ascii="Lucida Sans Unicode" w:eastAsia="Lucida Sans Unicode" w:hAnsi="Lucida Sans Unicode" w:cs="Lucida Sans Unicode"/>
                <w:lang w:val="cy-GB"/>
              </w:rPr>
              <w:t xml:space="preserve"> </w:t>
            </w:r>
            <w:r w:rsidR="0081459C" w:rsidRPr="009D544F">
              <w:rPr>
                <w:rFonts w:ascii="Lucida Sans Unicode" w:eastAsia="Lucida Sans Unicode" w:hAnsi="Lucida Sans Unicode" w:cs="Lucida Sans Unicode"/>
                <w:lang w:val="cy-GB"/>
              </w:rPr>
              <w:t>Oes angen Bil at y dibenion hyn?</w:t>
            </w:r>
            <w:r w:rsidR="0081459C">
              <w:rPr>
                <w:rFonts w:ascii="Lucida Sans Unicode" w:eastAsia="Lucida Sans Unicode" w:hAnsi="Lucida Sans Unicode" w:cs="Lucida Sans Unicode"/>
                <w:lang w:val="cy-GB"/>
              </w:rPr>
              <w:t xml:space="preserve"> </w:t>
            </w:r>
            <w:r w:rsidR="00B87B62" w:rsidRPr="00B87B62">
              <w:rPr>
                <w:rFonts w:ascii="Lucida Sans Unicode" w:eastAsia="Lucida Sans Unicode" w:hAnsi="Lucida Sans Unicode" w:cs="Lucida Sans Unicode"/>
                <w:lang w:val="cy-GB"/>
              </w:rPr>
              <w:t xml:space="preserve">  </w:t>
            </w:r>
            <w:r w:rsidR="00636C7A" w:rsidRPr="00636C7A">
              <w:rPr>
                <w:rFonts w:ascii="Lucida Sans Unicode" w:eastAsia="Lucida Sans Unicode" w:hAnsi="Lucida Sans Unicode" w:cs="Lucida Sans Unicode"/>
                <w:lang w:val="cy-GB"/>
              </w:rPr>
              <w:t xml:space="preserve"> 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36C7A" w:rsidRDefault="00636C7A" w:rsidP="00676295">
            <w:pPr>
              <w:rPr>
                <w:rFonts w:ascii="Lucida Sans Unicode" w:hAnsi="Lucida Sans Unicode" w:cs="Lucida Sans Unicode"/>
              </w:rPr>
            </w:pPr>
          </w:p>
          <w:p w:rsidR="00636C7A" w:rsidRDefault="00636C7A" w:rsidP="00676295">
            <w:pPr>
              <w:rPr>
                <w:rFonts w:ascii="Lucida Sans Unicode" w:hAnsi="Lucida Sans Unicode" w:cs="Lucida Sans Unicode"/>
              </w:rPr>
            </w:pPr>
          </w:p>
          <w:p w:rsidR="00636C7A" w:rsidRPr="00A15B3A" w:rsidRDefault="00636C7A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81459C" w:rsidP="0081459C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9D544F">
              <w:rPr>
                <w:rFonts w:eastAsia="Lucida Sans Unicode" w:cs="Lucida Sans Unicode"/>
                <w:sz w:val="24"/>
                <w:szCs w:val="24"/>
                <w:lang w:val="cy-GB"/>
              </w:rPr>
              <w:t>Os ydych yn credu bod angen y Bil, beth yw’r prif faterion y mae angen ymdrin â nhw?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36C7A" w:rsidRDefault="00636C7A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36C7A" w:rsidRDefault="00636C7A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36C7A" w:rsidRPr="00A15B3A" w:rsidRDefault="00636C7A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36C7A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2 </w:t>
            </w:r>
            <w:r w:rsidRPr="006E28D6">
              <w:rPr>
                <w:rFonts w:ascii="Lucida Sans Unicode" w:eastAsia="Lucida Sans Unicode" w:hAnsi="Lucida Sans Unicode" w:cs="Lucida Sans Unicode"/>
                <w:bCs/>
                <w:lang w:val="cy-GB"/>
              </w:rPr>
              <w:t xml:space="preserve">- </w:t>
            </w:r>
            <w:r w:rsidR="006E28D6" w:rsidRPr="006E28D6">
              <w:rPr>
                <w:rFonts w:ascii="Lucida Sans Unicode" w:eastAsia="Lucida Sans Unicode" w:hAnsi="Lucida Sans Unicode" w:cs="Lucida Sans Unicode"/>
                <w:bCs/>
                <w:lang w:val="cy-GB"/>
              </w:rPr>
              <w:t xml:space="preserve">A ydych yn credu bod y Bil, fel y'i drafftiwyd, yn cyflawni'r amcanion a nodwyd yn y Memorandwm Esboniadol?  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E28D6" w:rsidRPr="00A15B3A" w:rsidRDefault="006E28D6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81459C" w:rsidP="0081459C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9D544F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na, sut rydych yn meddwl y dylid newid y Bil?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E28D6" w:rsidRDefault="006E28D6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E28D6" w:rsidRDefault="006E28D6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E28D6" w:rsidRDefault="006E28D6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D544F" w:rsidRDefault="009D54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E28D6" w:rsidRDefault="006E28D6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E28D6" w:rsidRDefault="006E28D6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E28D6" w:rsidRPr="00A15B3A" w:rsidRDefault="006E28D6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9669EF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3 - </w:t>
            </w:r>
            <w:r w:rsidR="009669EF" w:rsidRPr="009669EF">
              <w:rPr>
                <w:rFonts w:ascii="Lucida Sans Unicode" w:eastAsia="Lucida Sans Unicode" w:hAnsi="Lucida Sans Unicode" w:cs="Lucida Sans Unicode"/>
                <w:lang w:val="cy-GB"/>
              </w:rPr>
              <w:t xml:space="preserve">A yw adrannau'r Bil, fel y'u drafftiwyd, yn briodol i gyflawni'r amcanion a ddisgrifir uchod? 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669EF" w:rsidRDefault="009669EF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669EF" w:rsidRDefault="009669EF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669EF" w:rsidRDefault="009669EF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669EF" w:rsidRDefault="009669EF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669EF" w:rsidRDefault="009669EF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669EF" w:rsidRPr="00A15B3A" w:rsidRDefault="009669EF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81459C" w:rsidP="0081459C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9D544F">
              <w:rPr>
                <w:rFonts w:eastAsia="Lucida Sans Unicode" w:cs="Lucida Sans Unicode"/>
                <w:lang w:val="cy-GB"/>
              </w:rPr>
              <w:t xml:space="preserve">Os na, </w:t>
            </w:r>
            <w:r w:rsidRPr="009D544F">
              <w:rPr>
                <w:rFonts w:eastAsia="Lucida Sans Unicode" w:cs="Lucida Sans Unicode"/>
                <w:sz w:val="24"/>
                <w:szCs w:val="24"/>
                <w:lang w:val="cy-GB"/>
              </w:rPr>
              <w:t>sut rydych yn meddwl y dylid newid y Bil?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669EF" w:rsidRDefault="009669E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669EF" w:rsidRDefault="009669E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669EF" w:rsidRDefault="009669E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669EF" w:rsidRDefault="009669E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669EF" w:rsidRPr="00A15B3A" w:rsidRDefault="009669E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D488C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4 - </w:t>
            </w:r>
            <w:r w:rsidR="006D488C" w:rsidRPr="006D488C">
              <w:rPr>
                <w:rFonts w:ascii="Lucida Sans Unicode" w:eastAsia="Lucida Sans Unicode" w:hAnsi="Lucida Sans Unicode" w:cs="Lucida Sans Unicode"/>
                <w:lang w:val="cy-GB"/>
              </w:rPr>
              <w:t xml:space="preserve">A yw Llywodraeth Cymru wedi nodi'r pedwar prif gyfyngiad yn gywir ar gyfer y trefniant cyfredol ac a fydd y ddau brif nod y mae'r Bil yn eu pennu ar gyfer Cymwysterau Cymru, yn ogystal </w:t>
            </w:r>
            <w:proofErr w:type="spellStart"/>
            <w:r w:rsidR="006D488C" w:rsidRPr="006D488C">
              <w:rPr>
                <w:rFonts w:ascii="Lucida Sans Unicode" w:eastAsia="Lucida Sans Unicode" w:hAnsi="Lucida Sans Unicode" w:cs="Lucida Sans Unicode"/>
                <w:lang w:val="cy-GB"/>
              </w:rPr>
              <w:t>â'r</w:t>
            </w:r>
            <w:proofErr w:type="spellEnd"/>
            <w:r w:rsidR="006D488C" w:rsidRPr="006D488C">
              <w:rPr>
                <w:rFonts w:ascii="Lucida Sans Unicode" w:eastAsia="Lucida Sans Unicode" w:hAnsi="Lucida Sans Unicode" w:cs="Lucida Sans Unicode"/>
                <w:lang w:val="cy-GB"/>
              </w:rPr>
              <w:t xml:space="preserve"> wyth mater y mae'n rhaid iddo eu hystyried wrth gyflawni ei swyddogaethau, yn mynd i'r afael yn effeithiol </w:t>
            </w:r>
            <w:proofErr w:type="spellStart"/>
            <w:r w:rsidR="006D488C" w:rsidRPr="006D488C">
              <w:rPr>
                <w:rFonts w:ascii="Lucida Sans Unicode" w:eastAsia="Lucida Sans Unicode" w:hAnsi="Lucida Sans Unicode" w:cs="Lucida Sans Unicode"/>
                <w:lang w:val="cy-GB"/>
              </w:rPr>
              <w:t>â'r</w:t>
            </w:r>
            <w:proofErr w:type="spellEnd"/>
            <w:r w:rsidR="006D488C" w:rsidRPr="006D488C">
              <w:rPr>
                <w:rFonts w:ascii="Lucida Sans Unicode" w:eastAsia="Lucida Sans Unicode" w:hAnsi="Lucida Sans Unicode" w:cs="Lucida Sans Unicode"/>
                <w:lang w:val="cy-GB"/>
              </w:rPr>
              <w:t xml:space="preserve"> cyfyngiadau hyn?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D488C" w:rsidRDefault="006D488C" w:rsidP="00676295">
            <w:pPr>
              <w:rPr>
                <w:rFonts w:ascii="Lucida Sans Unicode" w:hAnsi="Lucida Sans Unicode" w:cs="Lucida Sans Unicode"/>
              </w:rPr>
            </w:pPr>
          </w:p>
          <w:p w:rsidR="006D488C" w:rsidRDefault="006D488C" w:rsidP="00676295">
            <w:pPr>
              <w:rPr>
                <w:rFonts w:ascii="Lucida Sans Unicode" w:hAnsi="Lucida Sans Unicode" w:cs="Lucida Sans Unicode"/>
              </w:rPr>
            </w:pPr>
          </w:p>
          <w:p w:rsidR="006D488C" w:rsidRDefault="006D488C" w:rsidP="00676295">
            <w:pPr>
              <w:rPr>
                <w:rFonts w:ascii="Lucida Sans Unicode" w:hAnsi="Lucida Sans Unicode" w:cs="Lucida Sans Unicode"/>
              </w:rPr>
            </w:pPr>
          </w:p>
          <w:p w:rsidR="006D488C" w:rsidRDefault="006D488C" w:rsidP="00676295">
            <w:pPr>
              <w:rPr>
                <w:rFonts w:ascii="Lucida Sans Unicode" w:hAnsi="Lucida Sans Unicode" w:cs="Lucida Sans Unicode"/>
              </w:rPr>
            </w:pPr>
          </w:p>
          <w:p w:rsidR="006D488C" w:rsidRPr="00A15B3A" w:rsidRDefault="006D488C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farn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bod problemau yn y maes hwn, sut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gellir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eu datrys?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D488C" w:rsidRDefault="006D488C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D488C" w:rsidRDefault="006D488C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D488C" w:rsidRDefault="006D488C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D488C" w:rsidRDefault="006D488C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D488C" w:rsidRPr="00A15B3A" w:rsidRDefault="006D488C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ind w:left="567" w:hanging="567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5 - </w:t>
            </w:r>
            <w:r w:rsidR="00230E85" w:rsidRPr="00230E85">
              <w:rPr>
                <w:rFonts w:ascii="Lucida Sans Unicode" w:eastAsia="Lucida Sans Unicode" w:hAnsi="Lucida Sans Unicode" w:cs="Lucida Sans Unicode"/>
                <w:lang w:val="cy-GB"/>
              </w:rPr>
              <w:t>Beth yw eich barn ar y cynigion ar gyfer penderfynu ar 'gymwysterau blaenoriaethol' ac, o fewn y rhain, 'cymwysterau blaenoriaethol cyfyngedig'?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230E85" w:rsidRDefault="00230E85" w:rsidP="00676295">
            <w:pPr>
              <w:rPr>
                <w:rFonts w:ascii="Lucida Sans Unicode" w:hAnsi="Lucida Sans Unicode" w:cs="Lucida Sans Unicode"/>
              </w:rPr>
            </w:pPr>
          </w:p>
          <w:p w:rsidR="00230E85" w:rsidRDefault="00230E85" w:rsidP="00676295">
            <w:pPr>
              <w:rPr>
                <w:rFonts w:ascii="Lucida Sans Unicode" w:hAnsi="Lucida Sans Unicode" w:cs="Lucida Sans Unicode"/>
              </w:rPr>
            </w:pPr>
          </w:p>
          <w:p w:rsidR="00230E85" w:rsidRDefault="00230E85" w:rsidP="00676295">
            <w:pPr>
              <w:rPr>
                <w:rFonts w:ascii="Lucida Sans Unicode" w:hAnsi="Lucida Sans Unicode" w:cs="Lucida Sans Unicode"/>
              </w:rPr>
            </w:pPr>
          </w:p>
          <w:p w:rsidR="00230E85" w:rsidRPr="00A15B3A" w:rsidRDefault="00230E8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farn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bod problemau yn y maes hwn, sut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gellir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eu datrys?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230E85" w:rsidRDefault="00230E8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230E85" w:rsidRDefault="00230E8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230E85" w:rsidRPr="00A15B3A" w:rsidRDefault="00230E8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6 - </w:t>
            </w:r>
            <w:r w:rsidR="009200C0" w:rsidRPr="009200C0">
              <w:rPr>
                <w:rFonts w:ascii="Lucida Sans Unicode" w:eastAsia="Lucida Sans Unicode" w:hAnsi="Lucida Sans Unicode" w:cs="Lucida Sans Unicode"/>
                <w:lang w:val="cy-GB"/>
              </w:rPr>
              <w:t>Beth yw eich barn ar y broses gomisiynu y byddai Cymwysterau Cymru yn ei defnyddio o dan y Bil, yng nghyswllt cymwysterau blaenoriaethol cyfyngedig?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200C0" w:rsidRDefault="009200C0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200C0" w:rsidRDefault="009200C0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200C0" w:rsidRDefault="009200C0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200C0" w:rsidRDefault="009200C0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200C0" w:rsidRPr="00A15B3A" w:rsidRDefault="009200C0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9200C0" w:rsidRPr="00A15B3A" w:rsidRDefault="009200C0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farn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bod problemau yn y maes hwn, sut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gellir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eu datrys?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200C0" w:rsidRDefault="009200C0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bookmarkStart w:id="1" w:name="_GoBack"/>
            <w:bookmarkEnd w:id="1"/>
          </w:p>
          <w:p w:rsidR="009200C0" w:rsidRDefault="009200C0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200C0" w:rsidRDefault="009200C0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9200C0" w:rsidRPr="00A15B3A" w:rsidRDefault="009200C0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7 - </w:t>
            </w:r>
            <w:r w:rsidR="00CD1D31" w:rsidRPr="00CD1D31">
              <w:rPr>
                <w:rFonts w:ascii="Lucida Sans Unicode" w:eastAsia="Lucida Sans Unicode" w:hAnsi="Lucida Sans Unicode" w:cs="Lucida Sans Unicode"/>
                <w:lang w:val="cy-GB"/>
              </w:rPr>
              <w:t>Sut y bydd y Bil yn newid yr hyn y mae sefydliadau yn ei wneud ar hyn o bryd, a pha effaith y bydd newidiadau o'r fath yn ei chael, os o gwbl?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Pr="00A15B3A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CD1D31" w:rsidRPr="00A15B3A" w:rsidRDefault="00CD1D31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farn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bod problemau yn y maes hwn, sut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gellir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eu datrys?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D1D31" w:rsidRPr="00A15B3A" w:rsidRDefault="00CD1D31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8 - </w:t>
            </w:r>
            <w:r w:rsidR="00C32A43" w:rsidRPr="00C32A43">
              <w:rPr>
                <w:rFonts w:ascii="Lucida Sans Unicode" w:eastAsia="Lucida Sans Unicode" w:hAnsi="Lucida Sans Unicode" w:cs="Lucida Sans Unicode"/>
                <w:lang w:val="cy-GB"/>
              </w:rPr>
              <w:t>Beth yw'r rhwystrau posibl i roi darpariaethau'r Bil ar waith (os o gwbl), ac a yw'r Bil yn rhoi ystyriaeth ddigonol iddynt?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C32A43" w:rsidRDefault="00C32A43" w:rsidP="00676295">
            <w:pPr>
              <w:rPr>
                <w:rFonts w:ascii="Lucida Sans Unicode" w:hAnsi="Lucida Sans Unicode" w:cs="Lucida Sans Unicode"/>
              </w:rPr>
            </w:pPr>
          </w:p>
          <w:p w:rsidR="00C32A43" w:rsidRDefault="00C32A43" w:rsidP="00676295">
            <w:pPr>
              <w:rPr>
                <w:rFonts w:ascii="Lucida Sans Unicode" w:hAnsi="Lucida Sans Unicode" w:cs="Lucida Sans Unicode"/>
              </w:rPr>
            </w:pPr>
          </w:p>
          <w:p w:rsidR="00C32A43" w:rsidRDefault="00C32A43" w:rsidP="00676295">
            <w:pPr>
              <w:rPr>
                <w:rFonts w:ascii="Lucida Sans Unicode" w:hAnsi="Lucida Sans Unicode" w:cs="Lucida Sans Unicode"/>
              </w:rPr>
            </w:pPr>
          </w:p>
          <w:p w:rsidR="00C32A43" w:rsidRDefault="00C32A43" w:rsidP="00676295">
            <w:pPr>
              <w:rPr>
                <w:rFonts w:ascii="Lucida Sans Unicode" w:hAnsi="Lucida Sans Unicode" w:cs="Lucida Sans Unicode"/>
              </w:rPr>
            </w:pPr>
          </w:p>
          <w:p w:rsidR="00C32A43" w:rsidRPr="00A15B3A" w:rsidRDefault="00C32A43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676295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Os ydych o'r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farn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bod problemau yn y maes hwn, sut </w:t>
            </w:r>
            <w:proofErr w:type="spellStart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gellir</w:t>
            </w:r>
            <w:proofErr w:type="spellEnd"/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 xml:space="preserve"> eu datrys? 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sz w:val="24"/>
                <w:szCs w:val="24"/>
                <w:lang w:val="cy-GB"/>
              </w:rPr>
              <w:t>Pa mor arwyddocaol yw'r mater hwn? (Dewiswch un opsiwn)</w:t>
            </w:r>
          </w:p>
        </w:tc>
      </w:tr>
      <w:tr w:rsidR="003A5665" w:rsidTr="00676295">
        <w:trPr>
          <w:gridAfter w:val="1"/>
          <w:wAfter w:w="14" w:type="dxa"/>
          <w:trHeight w:val="277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1 - Mae hon yn broblem fawr a brys.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2 - Mae hon yn broblem sydd angen sylw.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3 - Mae hon yn broblem fach.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276"/>
        </w:trPr>
        <w:tc>
          <w:tcPr>
            <w:tcW w:w="7371" w:type="dxa"/>
          </w:tcPr>
          <w:p w:rsidR="00676295" w:rsidRPr="00A15B3A" w:rsidRDefault="009B2D4F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A15B3A">
              <w:rPr>
                <w:rFonts w:eastAsia="Lucida Sans Unicode" w:cs="Lucida Sans Unicode"/>
                <w:i/>
                <w:iCs/>
                <w:sz w:val="24"/>
                <w:szCs w:val="24"/>
                <w:lang w:val="cy-GB"/>
              </w:rPr>
              <w:t>4 - Nid yw'n broblem.</w:t>
            </w:r>
          </w:p>
        </w:tc>
        <w:tc>
          <w:tcPr>
            <w:tcW w:w="1043" w:type="dxa"/>
          </w:tcPr>
          <w:p w:rsidR="00676295" w:rsidRPr="00A15B3A" w:rsidRDefault="00676295" w:rsidP="00676295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676295" w:rsidRPr="00A15B3A" w:rsidRDefault="009B2D4F" w:rsidP="00676295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9 - </w:t>
            </w:r>
            <w:r w:rsidR="00C32A43" w:rsidRPr="00C32A43">
              <w:rPr>
                <w:rFonts w:ascii="Lucida Sans Unicode" w:eastAsia="Lucida Sans Unicode" w:hAnsi="Lucida Sans Unicode" w:cs="Lucida Sans Unicode"/>
                <w:lang w:val="cy-GB"/>
              </w:rPr>
              <w:t xml:space="preserve">A oes gennych </w:t>
            </w:r>
            <w:proofErr w:type="spellStart"/>
            <w:r w:rsidR="00C32A43" w:rsidRPr="00C32A43">
              <w:rPr>
                <w:rFonts w:ascii="Lucida Sans Unicode" w:eastAsia="Lucida Sans Unicode" w:hAnsi="Lucida Sans Unicode" w:cs="Lucida Sans Unicode"/>
                <w:lang w:val="cy-GB"/>
              </w:rPr>
              <w:t>farn</w:t>
            </w:r>
            <w:proofErr w:type="spellEnd"/>
            <w:r w:rsidR="00C32A43" w:rsidRPr="00C32A43">
              <w:rPr>
                <w:rFonts w:ascii="Lucida Sans Unicode" w:eastAsia="Lucida Sans Unicode" w:hAnsi="Lucida Sans Unicode" w:cs="Lucida Sans Unicode"/>
                <w:lang w:val="cy-GB"/>
              </w:rPr>
              <w:t xml:space="preserve"> ynghylch y modd y daw'r Bil o fewn cymhwysedd deddfwriaethol Cynulliad Cenedlaethol Cymru?</w:t>
            </w:r>
          </w:p>
        </w:tc>
      </w:tr>
      <w:tr w:rsidR="003A5665" w:rsidTr="00676295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Pr="00A15B3A" w:rsidRDefault="00676295" w:rsidP="00676295">
            <w:pPr>
              <w:rPr>
                <w:rFonts w:ascii="Lucida Sans Unicode" w:hAnsi="Lucida Sans Unicode" w:cs="Lucida Sans Unicode"/>
              </w:rPr>
            </w:pPr>
          </w:p>
          <w:p w:rsidR="00676295" w:rsidRDefault="00676295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C32A43" w:rsidRDefault="00C32A43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C32A43" w:rsidRDefault="00C32A43" w:rsidP="00676295">
            <w:pPr>
              <w:rPr>
                <w:rFonts w:ascii="Lucida Sans Unicode" w:hAnsi="Lucida Sans Unicode" w:cs="Lucida Sans Unicode"/>
                <w:b/>
              </w:rPr>
            </w:pPr>
          </w:p>
          <w:p w:rsidR="00C32A43" w:rsidRPr="00A15B3A" w:rsidRDefault="00C32A43" w:rsidP="00676295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3A5665" w:rsidTr="00676295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C32A43" w:rsidRPr="00C32A43" w:rsidRDefault="009B2D4F" w:rsidP="00C32A43">
            <w:pPr>
              <w:rPr>
                <w:rFonts w:ascii="Lucida Sans Unicode" w:eastAsia="Lucida Sans Unicode" w:hAnsi="Lucida Sans Unicode" w:cs="Lucida Sans Unicode"/>
                <w:lang w:val="cy-GB"/>
              </w:rPr>
            </w:pPr>
            <w:bookmarkStart w:id="2" w:name="Otherissues"/>
            <w:bookmarkEnd w:id="2"/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 xml:space="preserve">Cwestiwn 10 - </w:t>
            </w:r>
            <w:r w:rsidR="00C32A43">
              <w:rPr>
                <w:rFonts w:ascii="Lucida Sans Unicode" w:eastAsia="Lucida Sans Unicode" w:hAnsi="Lucida Sans Unicode" w:cs="Lucida Sans Unicode"/>
                <w:lang w:val="cy-GB"/>
              </w:rPr>
              <w:t>Be</w:t>
            </w:r>
            <w:r w:rsidR="00C32A43" w:rsidRPr="00C32A43">
              <w:rPr>
                <w:rFonts w:ascii="Lucida Sans Unicode" w:eastAsia="Lucida Sans Unicode" w:hAnsi="Lucida Sans Unicode" w:cs="Lucida Sans Unicode"/>
                <w:lang w:val="cy-GB"/>
              </w:rPr>
              <w:t>th yw eich barn ar y pwerau yn y Bil i Weinidogion Cymru wneud is-ddeddfwriaeth (hynny yw, offerynnau statudol, gan gynnwys rheoliadau, gorchmynion a chyfarwyddiadau)?</w:t>
            </w:r>
          </w:p>
          <w:p w:rsidR="00C32A43" w:rsidRPr="00C32A43" w:rsidRDefault="00C32A43" w:rsidP="00C32A43">
            <w:pPr>
              <w:rPr>
                <w:rFonts w:ascii="Lucida Sans Unicode" w:eastAsia="Lucida Sans Unicode" w:hAnsi="Lucida Sans Unicode" w:cs="Lucida Sans Unicode"/>
                <w:lang w:val="cy-GB"/>
              </w:rPr>
            </w:pPr>
          </w:p>
          <w:p w:rsidR="00676295" w:rsidRPr="00A15B3A" w:rsidRDefault="00C32A43" w:rsidP="00C32A43">
            <w:pPr>
              <w:rPr>
                <w:rFonts w:ascii="Lucida Sans Unicode" w:hAnsi="Lucida Sans Unicode" w:cs="Lucida Sans Unicode"/>
              </w:rPr>
            </w:pPr>
            <w:r w:rsidRPr="00C32A43">
              <w:rPr>
                <w:rFonts w:ascii="Lucida Sans Unicode" w:eastAsia="Lucida Sans Unicode" w:hAnsi="Lucida Sans Unicode" w:cs="Lucida Sans Unicode"/>
                <w:lang w:val="cy-GB"/>
              </w:rPr>
              <w:t>Wrth ateb y cwestiwn hwn, mae'n bosibl y byddwch am ystyried Adran 5 o'r Memorandwm Esboniadol, sy'n cynnwys tabl yn crynhoi'r pwerau a fydd yn cael eu dirprwyo i Weinidogion Cymru yn y Bil i wneud gorchmynion a rheoliadau, ac ati.</w:t>
            </w:r>
          </w:p>
        </w:tc>
      </w:tr>
      <w:tr w:rsidR="003A5665" w:rsidTr="00676295">
        <w:trPr>
          <w:trHeight w:val="2852"/>
        </w:trPr>
        <w:tc>
          <w:tcPr>
            <w:tcW w:w="8428" w:type="dxa"/>
            <w:gridSpan w:val="3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3A5665" w:rsidTr="00676295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C32A43" w:rsidRPr="00C32A43" w:rsidRDefault="009B2D4F" w:rsidP="00C32A43">
            <w:pPr>
              <w:rPr>
                <w:rFonts w:ascii="Lucida Sans Unicode" w:eastAsia="Lucida Sans Unicode" w:hAnsi="Lucida Sans Unicode" w:cs="Lucida Sans Unicode"/>
                <w:lang w:val="cy-GB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lastRenderedPageBreak/>
              <w:t xml:space="preserve">Cwestiwn 11 - </w:t>
            </w:r>
            <w:r w:rsidR="00C32A43" w:rsidRPr="00C32A43">
              <w:rPr>
                <w:rFonts w:ascii="Lucida Sans Unicode" w:eastAsia="Lucida Sans Unicode" w:hAnsi="Lucida Sans Unicode" w:cs="Lucida Sans Unicode"/>
                <w:lang w:val="cy-GB"/>
              </w:rPr>
              <w:t xml:space="preserve">Beth yw eich barn ar oblygiadau ariannol y Bil? </w:t>
            </w:r>
          </w:p>
          <w:p w:rsidR="00C32A43" w:rsidRDefault="00C32A43" w:rsidP="00C32A43">
            <w:pPr>
              <w:rPr>
                <w:rFonts w:ascii="Lucida Sans Unicode" w:eastAsia="Lucida Sans Unicode" w:hAnsi="Lucida Sans Unicode" w:cs="Lucida Sans Unicode"/>
                <w:lang w:val="cy-GB"/>
              </w:rPr>
            </w:pPr>
          </w:p>
          <w:p w:rsidR="00676295" w:rsidRPr="00A15B3A" w:rsidRDefault="00C32A43" w:rsidP="00C32A43">
            <w:pPr>
              <w:rPr>
                <w:rFonts w:ascii="Lucida Sans Unicode" w:hAnsi="Lucida Sans Unicode" w:cs="Lucida Sans Unicode"/>
              </w:rPr>
            </w:pPr>
            <w:r w:rsidRPr="00C32A43">
              <w:rPr>
                <w:rFonts w:ascii="Lucida Sans Unicode" w:eastAsia="Lucida Sans Unicode" w:hAnsi="Lucida Sans Unicode" w:cs="Lucida Sans Unicode"/>
                <w:lang w:val="cy-GB"/>
              </w:rPr>
              <w:t>Wrth ateb y cwestiwn hwn, mae'n bosibl y byddwch am ystyried Rhan 2 o'r Memorandwm Esboniadol (yr Asesiad Effaith Rheoleiddiol), sy'n cynnwys amcangyfrif o'r costau a'r buddion sy'n gysylltiedig â rhoi'r Bil ar waith.</w:t>
            </w:r>
          </w:p>
        </w:tc>
      </w:tr>
      <w:tr w:rsidR="003A5665" w:rsidTr="00676295">
        <w:trPr>
          <w:trHeight w:val="69"/>
        </w:trPr>
        <w:tc>
          <w:tcPr>
            <w:tcW w:w="8428" w:type="dxa"/>
            <w:gridSpan w:val="3"/>
          </w:tcPr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Default="00C32A43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Default="00C32A43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Default="00C32A43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676295" w:rsidRPr="00A15B3A" w:rsidRDefault="00676295" w:rsidP="00676295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C32A43" w:rsidRPr="00A15B3A" w:rsidTr="00623631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C32A43" w:rsidRPr="00A15B3A" w:rsidRDefault="00C32A43" w:rsidP="00C32A43">
            <w:pPr>
              <w:rPr>
                <w:rFonts w:ascii="Lucida Sans Unicode" w:hAnsi="Lucida Sans Unicode" w:cs="Lucida Sans Unicode"/>
              </w:rPr>
            </w:pP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>Cwestiwn 1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>2</w:t>
            </w:r>
            <w:r w:rsidRPr="00A15B3A">
              <w:rPr>
                <w:rFonts w:ascii="Lucida Sans Unicode" w:eastAsia="Lucida Sans Unicode" w:hAnsi="Lucida Sans Unicode" w:cs="Lucida Sans Unicode"/>
                <w:b/>
                <w:bCs/>
                <w:lang w:val="cy-GB"/>
              </w:rPr>
              <w:t xml:space="preserve"> - </w:t>
            </w:r>
            <w:r w:rsidRPr="00C32A43">
              <w:rPr>
                <w:rFonts w:ascii="Lucida Sans Unicode" w:eastAsia="Lucida Sans Unicode" w:hAnsi="Lucida Sans Unicode" w:cs="Lucida Sans Unicode"/>
                <w:lang w:val="cy-GB"/>
              </w:rPr>
              <w:t>A oes unrhyw sylwadau eraill yr hoffech eu gwneud am rannau penodol o'r Bil?</w:t>
            </w:r>
          </w:p>
        </w:tc>
      </w:tr>
      <w:tr w:rsidR="00C32A43" w:rsidRPr="00A15B3A" w:rsidTr="00623631">
        <w:trPr>
          <w:trHeight w:val="69"/>
        </w:trPr>
        <w:tc>
          <w:tcPr>
            <w:tcW w:w="8428" w:type="dxa"/>
            <w:gridSpan w:val="3"/>
          </w:tcPr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C32A43" w:rsidRPr="00A15B3A" w:rsidRDefault="00C32A43" w:rsidP="00623631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</w:tbl>
    <w:p w:rsidR="00676295" w:rsidRPr="00A15B3A" w:rsidRDefault="00676295" w:rsidP="00676295">
      <w:pPr>
        <w:pStyle w:val="Text"/>
        <w:rPr>
          <w:b/>
          <w:sz w:val="24"/>
          <w:szCs w:val="24"/>
          <w:u w:val="single"/>
        </w:rPr>
      </w:pPr>
    </w:p>
    <w:sectPr w:rsidR="00676295" w:rsidRPr="00A15B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72FA4"/>
    <w:multiLevelType w:val="hybridMultilevel"/>
    <w:tmpl w:val="094A9C1C"/>
    <w:lvl w:ilvl="0" w:tplc="97BA447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A704DA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8DE85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FC41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800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2D8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6E0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3A4F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35633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531BCE"/>
    <w:multiLevelType w:val="hybridMultilevel"/>
    <w:tmpl w:val="CBEA6460"/>
    <w:lvl w:ilvl="0" w:tplc="08CCF6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6C5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664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E2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645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14B1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4438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CED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E83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9121E"/>
    <w:multiLevelType w:val="hybridMultilevel"/>
    <w:tmpl w:val="CA9AF786"/>
    <w:lvl w:ilvl="0" w:tplc="69E28138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D6A61740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6BE0E7E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79E5E0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C86EDAEE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8DFA3600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1F02C9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A1E4198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E340BBF6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65"/>
    <w:rsid w:val="000E5890"/>
    <w:rsid w:val="00230E85"/>
    <w:rsid w:val="003A5665"/>
    <w:rsid w:val="006064BF"/>
    <w:rsid w:val="00626813"/>
    <w:rsid w:val="00636C7A"/>
    <w:rsid w:val="00676295"/>
    <w:rsid w:val="006D488C"/>
    <w:rsid w:val="006E28D6"/>
    <w:rsid w:val="00734FA8"/>
    <w:rsid w:val="0081459C"/>
    <w:rsid w:val="008513D8"/>
    <w:rsid w:val="009200C0"/>
    <w:rsid w:val="009348E4"/>
    <w:rsid w:val="0096080E"/>
    <w:rsid w:val="009669EF"/>
    <w:rsid w:val="009B2D4F"/>
    <w:rsid w:val="009D544F"/>
    <w:rsid w:val="00B87B62"/>
    <w:rsid w:val="00C32A43"/>
    <w:rsid w:val="00C3679D"/>
    <w:rsid w:val="00CD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yperlink" Target="http://www.assemblywales.org/help/privacy/help-inquiry-privacy.htm" TargetMode="External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4</Assembly>
    <Plenary_x0020_Category xmlns="a4e7e3ba-90a1-4b0a-844f-73b076486bd6" xsi:nil="true"/>
    <Meeting_x0020_Date xmlns="a4e7e3ba-90a1-4b0a-844f-73b076486bd6">2014-12-08T00:00:00+00:00</Meeting_x0020_Date>
    <NAfW_x0020_Language xmlns="a4e7e3ba-90a1-4b0a-844f-73b076486bd6">Welsh</NAfW_x0020_Languag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7FD100-BECB-4BA9-8F00-684B86B957B3}"/>
</file>

<file path=customXml/itemProps2.xml><?xml version="1.0" encoding="utf-8"?>
<ds:datastoreItem xmlns:ds="http://schemas.openxmlformats.org/officeDocument/2006/customXml" ds:itemID="{63856015-3CC9-4778-BF56-9577558A4485}"/>
</file>

<file path=customXml/itemProps3.xml><?xml version="1.0" encoding="utf-8"?>
<ds:datastoreItem xmlns:ds="http://schemas.openxmlformats.org/officeDocument/2006/customXml" ds:itemID="{454185D0-48B1-4567-8763-721A46EEABE3}"/>
</file>

<file path=customXml/itemProps4.xml><?xml version="1.0" encoding="utf-8"?>
<ds:datastoreItem xmlns:ds="http://schemas.openxmlformats.org/officeDocument/2006/customXml" ds:itemID="{A37A59D6-A5B6-4A4E-BD86-78009C329EB4}"/>
</file>

<file path=docProps/app.xml><?xml version="1.0" encoding="utf-8"?>
<Properties xmlns="http://schemas.openxmlformats.org/officeDocument/2006/extended-properties" xmlns:vt="http://schemas.openxmlformats.org/officeDocument/2006/docPropsVTypes">
  <Template>BAC90C91</Template>
  <TotalTime>1</TotalTime>
  <Pages>11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Marc Wyn (Assembly - Committee Service)</dc:creator>
  <cp:lastModifiedBy>Rogers, Gareth (Assembly - Table Office)</cp:lastModifiedBy>
  <cp:revision>3</cp:revision>
  <dcterms:created xsi:type="dcterms:W3CDTF">2014-12-08T11:22:00Z</dcterms:created>
  <dcterms:modified xsi:type="dcterms:W3CDTF">2014-12-08T11:22:00Z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